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1EBAB" w14:textId="2442045E" w:rsidR="003D4331" w:rsidRPr="00C27B73" w:rsidRDefault="00C27B73" w:rsidP="003D4331">
      <w:pPr>
        <w:jc w:val="center"/>
        <w:rPr>
          <w:rFonts w:ascii="Gotham Book" w:hAnsi="Gotham Book"/>
          <w:b/>
        </w:rPr>
      </w:pPr>
      <w:r w:rsidRPr="00C27B73">
        <w:rPr>
          <w:rFonts w:ascii="Gotham Book" w:hAnsi="Gotham Book"/>
          <w:b/>
          <w:sz w:val="24"/>
        </w:rPr>
        <w:t>O</w:t>
      </w:r>
      <w:r w:rsidR="003D4331" w:rsidRPr="00C27B73">
        <w:rPr>
          <w:rFonts w:ascii="Gotham Book" w:hAnsi="Gotham Book"/>
          <w:b/>
          <w:sz w:val="24"/>
        </w:rPr>
        <w:t>brazac za prijavu volontiranja</w:t>
      </w:r>
    </w:p>
    <w:p w14:paraId="623AC10E" w14:textId="77777777" w:rsidR="003D4331" w:rsidRPr="003D4331" w:rsidRDefault="003D4331" w:rsidP="003D4331">
      <w:pPr>
        <w:jc w:val="center"/>
        <w:rPr>
          <w:rFonts w:ascii="Gotham Book" w:hAnsi="Gotham Book"/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5528"/>
      </w:tblGrid>
      <w:tr w:rsidR="003D4331" w:rsidRPr="003D4331" w14:paraId="797DB7B9" w14:textId="77777777" w:rsidTr="003D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79" w:type="dxa"/>
          </w:tcPr>
          <w:p w14:paraId="030D304C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>Ime i prezime</w:t>
            </w:r>
          </w:p>
        </w:tc>
        <w:tc>
          <w:tcPr>
            <w:tcW w:w="5468" w:type="dxa"/>
          </w:tcPr>
          <w:p w14:paraId="2C0290E7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3340834D" w14:textId="77777777" w:rsidTr="003D4331">
        <w:tc>
          <w:tcPr>
            <w:tcW w:w="3479" w:type="dxa"/>
          </w:tcPr>
          <w:p w14:paraId="66FE21D3" w14:textId="7DFD6052" w:rsidR="003D4331" w:rsidRPr="003D4331" w:rsidRDefault="003D4331" w:rsidP="00C27B73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>Datum rođenja</w:t>
            </w:r>
            <w:r w:rsidR="00C27B73">
              <w:rPr>
                <w:rFonts w:ascii="Gotham Book" w:hAnsi="Gotham Book"/>
                <w:b/>
              </w:rPr>
              <w:t xml:space="preserve"> (dd/mm/gg)</w:t>
            </w:r>
            <w:bookmarkStart w:id="0" w:name="_GoBack"/>
            <w:bookmarkEnd w:id="0"/>
          </w:p>
        </w:tc>
        <w:tc>
          <w:tcPr>
            <w:tcW w:w="5468" w:type="dxa"/>
          </w:tcPr>
          <w:p w14:paraId="3E6491F7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111D9CC9" w14:textId="77777777" w:rsidTr="003D4331">
        <w:tc>
          <w:tcPr>
            <w:tcW w:w="3479" w:type="dxa"/>
          </w:tcPr>
          <w:p w14:paraId="4CFA0141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>OIB</w:t>
            </w:r>
          </w:p>
        </w:tc>
        <w:tc>
          <w:tcPr>
            <w:tcW w:w="5468" w:type="dxa"/>
          </w:tcPr>
          <w:p w14:paraId="2E0F041D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50B46185" w14:textId="77777777" w:rsidTr="003D4331">
        <w:tc>
          <w:tcPr>
            <w:tcW w:w="3479" w:type="dxa"/>
          </w:tcPr>
          <w:p w14:paraId="3814931A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 xml:space="preserve">Broj osobne iskaznice ili broj putovnice </w:t>
            </w:r>
          </w:p>
        </w:tc>
        <w:tc>
          <w:tcPr>
            <w:tcW w:w="5468" w:type="dxa"/>
          </w:tcPr>
          <w:p w14:paraId="085C1C3F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546633D9" w14:textId="77777777" w:rsidTr="003D4331">
        <w:tc>
          <w:tcPr>
            <w:tcW w:w="3479" w:type="dxa"/>
          </w:tcPr>
          <w:p w14:paraId="330E13D8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>Kontakt mobitel</w:t>
            </w:r>
          </w:p>
        </w:tc>
        <w:tc>
          <w:tcPr>
            <w:tcW w:w="5468" w:type="dxa"/>
          </w:tcPr>
          <w:p w14:paraId="3E1C07DB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049B54C7" w14:textId="77777777" w:rsidTr="003D4331">
        <w:tc>
          <w:tcPr>
            <w:tcW w:w="3479" w:type="dxa"/>
          </w:tcPr>
          <w:p w14:paraId="6FDFFD1F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 w:rsidRPr="003D4331">
              <w:rPr>
                <w:rFonts w:ascii="Gotham Book" w:hAnsi="Gotham Book"/>
                <w:b/>
              </w:rPr>
              <w:t>Kontakt e-mail</w:t>
            </w:r>
          </w:p>
        </w:tc>
        <w:tc>
          <w:tcPr>
            <w:tcW w:w="5468" w:type="dxa"/>
          </w:tcPr>
          <w:p w14:paraId="7EFE80AC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45C9B" w:rsidRPr="003D4331" w14:paraId="52FA46B1" w14:textId="77777777" w:rsidTr="003D4331">
        <w:tc>
          <w:tcPr>
            <w:tcW w:w="3479" w:type="dxa"/>
          </w:tcPr>
          <w:p w14:paraId="176422DA" w14:textId="7799B42C" w:rsidR="00345C9B" w:rsidRDefault="00345C9B" w:rsidP="003D4331">
            <w:pPr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Stru</w:t>
            </w:r>
            <w:r>
              <w:rPr>
                <w:rFonts w:ascii="Gotham Book" w:hAnsi="Gotham Book" w:hint="eastAsia"/>
                <w:b/>
              </w:rPr>
              <w:t>č</w:t>
            </w:r>
            <w:r>
              <w:rPr>
                <w:rFonts w:ascii="Gotham Book" w:hAnsi="Gotham Book"/>
                <w:b/>
              </w:rPr>
              <w:t>na sprema</w:t>
            </w:r>
          </w:p>
          <w:p w14:paraId="70E903B4" w14:textId="5ABC9044" w:rsidR="00345C9B" w:rsidRPr="00345C9B" w:rsidRDefault="00345C9B" w:rsidP="003D4331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(studenti navesti studij i godinu)</w:t>
            </w:r>
          </w:p>
        </w:tc>
        <w:tc>
          <w:tcPr>
            <w:tcW w:w="5468" w:type="dxa"/>
          </w:tcPr>
          <w:p w14:paraId="364011DE" w14:textId="77777777" w:rsidR="00345C9B" w:rsidRPr="003D4331" w:rsidRDefault="00345C9B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6BF44DF5" w14:textId="77777777" w:rsidTr="003D4331">
        <w:tc>
          <w:tcPr>
            <w:tcW w:w="3479" w:type="dxa"/>
          </w:tcPr>
          <w:p w14:paraId="5610075F" w14:textId="77777777" w:rsidR="003D4331" w:rsidRDefault="003D4331" w:rsidP="003D4331">
            <w:pPr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Voza</w:t>
            </w:r>
            <w:r>
              <w:rPr>
                <w:rFonts w:ascii="Gotham Book" w:hAnsi="Gotham Book" w:hint="eastAsia"/>
                <w:b/>
              </w:rPr>
              <w:t>č</w:t>
            </w:r>
            <w:r>
              <w:rPr>
                <w:rFonts w:ascii="Gotham Book" w:hAnsi="Gotham Book"/>
                <w:b/>
              </w:rPr>
              <w:t>ka dozvola</w:t>
            </w:r>
          </w:p>
          <w:p w14:paraId="3FF7A061" w14:textId="77777777" w:rsidR="003D4331" w:rsidRPr="003D4331" w:rsidRDefault="003D4331" w:rsidP="003D4331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(navesti kategoriju)</w:t>
            </w:r>
          </w:p>
        </w:tc>
        <w:tc>
          <w:tcPr>
            <w:tcW w:w="5468" w:type="dxa"/>
          </w:tcPr>
          <w:p w14:paraId="19D06D0D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4817E769" w14:textId="77777777" w:rsidTr="003D4331">
        <w:tc>
          <w:tcPr>
            <w:tcW w:w="3479" w:type="dxa"/>
          </w:tcPr>
          <w:p w14:paraId="165F9FBA" w14:textId="77777777" w:rsidR="003D4331" w:rsidRPr="003D4331" w:rsidRDefault="003D4331" w:rsidP="003D4331">
            <w:pPr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Strani jezici</w:t>
            </w:r>
          </w:p>
        </w:tc>
        <w:tc>
          <w:tcPr>
            <w:tcW w:w="5468" w:type="dxa"/>
          </w:tcPr>
          <w:p w14:paraId="6D7F4F73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5587D090" w14:textId="77777777" w:rsidTr="003D4331">
        <w:tc>
          <w:tcPr>
            <w:tcW w:w="3479" w:type="dxa"/>
            <w:vMerge w:val="restart"/>
          </w:tcPr>
          <w:p w14:paraId="58159211" w14:textId="77777777" w:rsidR="003D4331" w:rsidRDefault="003D4331" w:rsidP="003D4331">
            <w:pPr>
              <w:rPr>
                <w:rFonts w:ascii="Gotham Book" w:hAnsi="Gotham Book"/>
                <w:b/>
              </w:rPr>
            </w:pPr>
          </w:p>
          <w:p w14:paraId="4E9177BB" w14:textId="77777777" w:rsidR="003D4331" w:rsidRDefault="003D4331" w:rsidP="003D4331">
            <w:pPr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Volontersko iskustvo</w:t>
            </w:r>
          </w:p>
          <w:p w14:paraId="3DAB2DCE" w14:textId="77777777" w:rsidR="003D4331" w:rsidRPr="003D4331" w:rsidRDefault="003D4331" w:rsidP="003D4331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(navesti gdje i koliko dugo)</w:t>
            </w:r>
          </w:p>
        </w:tc>
        <w:tc>
          <w:tcPr>
            <w:tcW w:w="5468" w:type="dxa"/>
          </w:tcPr>
          <w:p w14:paraId="6B090EC0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58BDF26F" w14:textId="77777777" w:rsidTr="003D4331">
        <w:tc>
          <w:tcPr>
            <w:tcW w:w="3479" w:type="dxa"/>
            <w:vMerge/>
          </w:tcPr>
          <w:p w14:paraId="5659050B" w14:textId="77777777" w:rsidR="003D4331" w:rsidRDefault="003D4331" w:rsidP="003D4331">
            <w:pPr>
              <w:rPr>
                <w:rFonts w:ascii="Gotham Book" w:hAnsi="Gotham Book"/>
                <w:b/>
              </w:rPr>
            </w:pPr>
          </w:p>
        </w:tc>
        <w:tc>
          <w:tcPr>
            <w:tcW w:w="5468" w:type="dxa"/>
          </w:tcPr>
          <w:p w14:paraId="302363F1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  <w:tr w:rsidR="003D4331" w:rsidRPr="003D4331" w14:paraId="52A5EE80" w14:textId="77777777" w:rsidTr="003D4331">
        <w:tc>
          <w:tcPr>
            <w:tcW w:w="3479" w:type="dxa"/>
            <w:vMerge/>
          </w:tcPr>
          <w:p w14:paraId="0A0A7D05" w14:textId="77777777" w:rsidR="003D4331" w:rsidRDefault="003D4331" w:rsidP="003D4331">
            <w:pPr>
              <w:rPr>
                <w:rFonts w:ascii="Gotham Book" w:hAnsi="Gotham Book"/>
                <w:b/>
              </w:rPr>
            </w:pPr>
          </w:p>
        </w:tc>
        <w:tc>
          <w:tcPr>
            <w:tcW w:w="5468" w:type="dxa"/>
          </w:tcPr>
          <w:p w14:paraId="4F6AE37C" w14:textId="77777777" w:rsidR="003D4331" w:rsidRPr="003D4331" w:rsidRDefault="003D4331" w:rsidP="003D4331">
            <w:pPr>
              <w:spacing w:line="480" w:lineRule="auto"/>
              <w:rPr>
                <w:rFonts w:ascii="Gotham Book" w:hAnsi="Gotham Book"/>
                <w:b/>
              </w:rPr>
            </w:pPr>
          </w:p>
        </w:tc>
      </w:tr>
    </w:tbl>
    <w:p w14:paraId="42BB9844" w14:textId="77777777" w:rsidR="003D4331" w:rsidRPr="003D4331" w:rsidRDefault="003D4331" w:rsidP="003D4331">
      <w:pPr>
        <w:jc w:val="center"/>
        <w:rPr>
          <w:b/>
        </w:rPr>
      </w:pPr>
    </w:p>
    <w:p w14:paraId="31CD3488" w14:textId="77777777" w:rsidR="003D4331" w:rsidRDefault="003D4331" w:rsidP="003D4331"/>
    <w:p w14:paraId="2865185B" w14:textId="77777777" w:rsidR="003D4331" w:rsidRDefault="003D4331" w:rsidP="003D4331"/>
    <w:p w14:paraId="49641175" w14:textId="77777777" w:rsidR="00746A1F" w:rsidRPr="00746A1F" w:rsidRDefault="00746A1F" w:rsidP="00746A1F">
      <w:pPr>
        <w:spacing w:after="0"/>
        <w:rPr>
          <w:b/>
        </w:rPr>
      </w:pPr>
    </w:p>
    <w:sectPr w:rsidR="00746A1F" w:rsidRPr="00746A1F" w:rsidSect="00746A1F">
      <w:headerReference w:type="default" r:id="rId10"/>
      <w:footerReference w:type="default" r:id="rId11"/>
      <w:pgSz w:w="11906" w:h="16838"/>
      <w:pgMar w:top="2552" w:right="1417" w:bottom="2127" w:left="1701" w:header="708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00C65" w14:textId="77777777" w:rsidR="004F1304" w:rsidRDefault="004F1304" w:rsidP="00E9478E">
      <w:r>
        <w:separator/>
      </w:r>
    </w:p>
  </w:endnote>
  <w:endnote w:type="continuationSeparator" w:id="0">
    <w:p w14:paraId="78981136" w14:textId="77777777" w:rsidR="004F1304" w:rsidRDefault="004F1304" w:rsidP="00E9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Medium">
    <w:altName w:val="Gotham Book"/>
    <w:panose1 w:val="02000603030000020004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6EBC2" w14:textId="77777777" w:rsidR="003B446A" w:rsidRPr="00612BA5" w:rsidRDefault="00746A1F" w:rsidP="00E9478E">
    <w:pPr>
      <w:pStyle w:val="Footer"/>
    </w:pPr>
    <w:r w:rsidRPr="00612BA5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915" wp14:editId="40095EF7">
              <wp:simplePos x="0" y="0"/>
              <wp:positionH relativeFrom="column">
                <wp:posOffset>-1318261</wp:posOffset>
              </wp:positionH>
              <wp:positionV relativeFrom="paragraph">
                <wp:posOffset>194945</wp:posOffset>
              </wp:positionV>
              <wp:extent cx="6410325" cy="5238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03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14E651" w14:textId="77777777" w:rsidR="003B446A" w:rsidRPr="00E9478E" w:rsidRDefault="00746A1F" w:rsidP="00E9478E">
                          <w:pPr>
                            <w:pStyle w:val="BasicParagraph"/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 Medium" w:hAnsi="Gotham Medium"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="003B446A" w:rsidRPr="00C2545F">
                            <w:rPr>
                              <w:rFonts w:ascii="Gotham Medium" w:hAnsi="Gotham Medium"/>
                              <w:sz w:val="16"/>
                              <w:szCs w:val="16"/>
                            </w:rPr>
                            <w:t xml:space="preserve">Hrvatski </w:t>
                          </w:r>
                          <w:proofErr w:type="spellStart"/>
                          <w:r w:rsidR="003B446A" w:rsidRPr="00C2545F">
                            <w:rPr>
                              <w:rFonts w:ascii="Gotham Medium" w:hAnsi="Gotham Medium"/>
                              <w:sz w:val="16"/>
                              <w:szCs w:val="16"/>
                            </w:rPr>
                            <w:t>nogometni</w:t>
                          </w:r>
                          <w:proofErr w:type="spellEnd"/>
                          <w:r w:rsidR="003B446A" w:rsidRPr="00C2545F">
                            <w:rPr>
                              <w:rFonts w:ascii="Gotham Medium" w:hAnsi="Gotham Medium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3B446A" w:rsidRPr="00C2545F">
                            <w:rPr>
                              <w:rFonts w:ascii="Gotham Medium" w:hAnsi="Gotham Medium"/>
                              <w:sz w:val="16"/>
                              <w:szCs w:val="16"/>
                            </w:rPr>
                            <w:t>savez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12BA5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>I</w:t>
                          </w:r>
                          <w:r w:rsidR="00612BA5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>Ulica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>grada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>Vukovara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z w:val="16"/>
                              <w:szCs w:val="16"/>
                            </w:rPr>
                            <w:t xml:space="preserve"> 269 A</w:t>
                          </w:r>
                          <w:r w:rsidR="003B446A" w:rsidRPr="00E9478E">
                            <w:rPr>
                              <w:rFonts w:ascii="Gotham Book" w:hAnsi="Gotham Book" w:cs="Gotham Book"/>
                              <w:color w:val="4C4C4C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12BA5" w:rsidRPr="00E9478E">
                            <w:rPr>
                              <w:rFonts w:ascii="Gotham Book" w:hAnsi="Gotham Book" w:cs="Gotham Book"/>
                              <w:color w:val="4C4C4C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>I</w:t>
                          </w:r>
                          <w:r w:rsidR="00612BA5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10000 Zagreb  </w:t>
                          </w:r>
                          <w:r w:rsidR="00612BA5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>I</w:t>
                          </w:r>
                          <w:r w:rsidR="00612BA5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Hrvatska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proofErr w:type="spellStart"/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: +385 1 2361 555  </w:t>
                          </w:r>
                          <w:r w:rsidR="00612BA5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>I</w:t>
                          </w:r>
                          <w:r w:rsidR="00612BA5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fax: </w:t>
                          </w:r>
                          <w:r w:rsidR="003B446A" w:rsidRPr="00E9478E">
                            <w:rPr>
                              <w:rFonts w:ascii="Gotham Book" w:hAnsi="Gotham Book" w:cs="Gotham Book"/>
                              <w:color w:val="auto"/>
                              <w:spacing w:val="-2"/>
                              <w:sz w:val="16"/>
                              <w:szCs w:val="16"/>
                            </w:rPr>
                            <w:t xml:space="preserve">+385 1 2441 500  </w:t>
                          </w:r>
                          <w:r w:rsidR="00612BA5" w:rsidRPr="00E9478E">
                            <w:rPr>
                              <w:rFonts w:ascii="Gotham Book" w:hAnsi="Gotham Book" w:cs="Gotham Book"/>
                              <w:color w:val="auto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>I</w:t>
                          </w:r>
                          <w:r w:rsidR="00612BA5" w:rsidRPr="00E9478E">
                            <w:rPr>
                              <w:rFonts w:ascii="Gotham Book" w:hAnsi="Gotham Book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B446A" w:rsidRPr="00E9478E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 e-mail: </w:t>
                          </w:r>
                          <w:hyperlink r:id="rId1" w:history="1">
                            <w:r w:rsidR="003D4331" w:rsidRPr="00D608F1">
                              <w:rPr>
                                <w:rStyle w:val="Hyperlink"/>
                                <w:rFonts w:ascii="Gotham Book" w:hAnsi="Gotham Book"/>
                                <w:sz w:val="16"/>
                                <w:szCs w:val="16"/>
                              </w:rPr>
                              <w:t>u17euro@hns-cff.hr</w:t>
                            </w:r>
                          </w:hyperlink>
                          <w:r w:rsidR="003D4331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DF9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3.8pt;margin-top:15.35pt;width:504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" filled="f" stroked="f">
              <v:textbox>
                <w:txbxContent>
                  <w:p w14:paraId="5314E651" w14:textId="77777777" w:rsidR="003B446A" w:rsidRPr="00E9478E" w:rsidRDefault="00746A1F" w:rsidP="00E9478E">
                    <w:pPr>
                      <w:pStyle w:val="BasicParagraph"/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>
                      <w:rPr>
                        <w:rFonts w:ascii="Gotham Medium" w:hAnsi="Gotham Medium"/>
                        <w:sz w:val="16"/>
                        <w:szCs w:val="16"/>
                      </w:rPr>
                      <w:t xml:space="preserve">                     </w:t>
                    </w:r>
                    <w:proofErr w:type="spellStart"/>
                    <w:r w:rsidR="003B446A" w:rsidRPr="00C2545F">
                      <w:rPr>
                        <w:rFonts w:ascii="Gotham Medium" w:hAnsi="Gotham Medium"/>
                        <w:sz w:val="16"/>
                        <w:szCs w:val="16"/>
                      </w:rPr>
                      <w:t>Hrvatski</w:t>
                    </w:r>
                    <w:proofErr w:type="spellEnd"/>
                    <w:r w:rsidR="003B446A" w:rsidRPr="00C2545F">
                      <w:rPr>
                        <w:rFonts w:ascii="Gotham Medium" w:hAnsi="Gotham Medium"/>
                        <w:sz w:val="16"/>
                        <w:szCs w:val="16"/>
                      </w:rPr>
                      <w:t xml:space="preserve"> nogometni savez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</w:t>
                    </w:r>
                    <w:r w:rsidR="00612BA5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>I</w:t>
                    </w:r>
                    <w:r w:rsidR="00612BA5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>Ulica</w:t>
                    </w:r>
                    <w:proofErr w:type="spellEnd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>grada</w:t>
                    </w:r>
                    <w:proofErr w:type="spellEnd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>Vukovara</w:t>
                    </w:r>
                    <w:proofErr w:type="spellEnd"/>
                    <w:r w:rsidR="003B446A" w:rsidRPr="00E9478E">
                      <w:rPr>
                        <w:rFonts w:ascii="Gotham Book" w:hAnsi="Gotham Book" w:cs="Gotham Book"/>
                        <w:color w:val="auto"/>
                        <w:sz w:val="16"/>
                        <w:szCs w:val="16"/>
                      </w:rPr>
                      <w:t xml:space="preserve"> 269 A</w:t>
                    </w:r>
                    <w:r w:rsidR="003B446A" w:rsidRPr="00E9478E">
                      <w:rPr>
                        <w:rFonts w:ascii="Gotham Book" w:hAnsi="Gotham Book" w:cs="Gotham Book"/>
                        <w:color w:val="4C4C4C"/>
                        <w:sz w:val="16"/>
                        <w:szCs w:val="16"/>
                      </w:rPr>
                      <w:t xml:space="preserve">  </w:t>
                    </w:r>
                    <w:r w:rsidR="00612BA5" w:rsidRPr="00E9478E">
                      <w:rPr>
                        <w:rFonts w:ascii="Gotham Book" w:hAnsi="Gotham Book" w:cs="Gotham Book"/>
                        <w:color w:val="4C4C4C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>I</w:t>
                    </w:r>
                    <w:r w:rsidR="00612BA5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10000 Zagreb  </w:t>
                    </w:r>
                    <w:r w:rsidR="00612BA5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>I</w:t>
                    </w:r>
                    <w:r w:rsidR="00612BA5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>Hrvatska</w:t>
                    </w:r>
                    <w:proofErr w:type="spellEnd"/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br/>
                    </w:r>
                    <w:r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                   </w:t>
                    </w:r>
                    <w:proofErr w:type="spellStart"/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>tel</w:t>
                    </w:r>
                    <w:proofErr w:type="spellEnd"/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: +385 1 2361 555  </w:t>
                    </w:r>
                    <w:r w:rsidR="00612BA5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>I</w:t>
                    </w:r>
                    <w:r w:rsidR="00612BA5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fax: </w:t>
                    </w:r>
                    <w:r w:rsidR="003B446A" w:rsidRPr="00E9478E">
                      <w:rPr>
                        <w:rFonts w:ascii="Gotham Book" w:hAnsi="Gotham Book" w:cs="Gotham Book"/>
                        <w:color w:val="auto"/>
                        <w:spacing w:val="-2"/>
                        <w:sz w:val="16"/>
                        <w:szCs w:val="16"/>
                      </w:rPr>
                      <w:t xml:space="preserve">+385 1 2441 500  </w:t>
                    </w:r>
                    <w:r w:rsidR="00612BA5" w:rsidRPr="00E9478E">
                      <w:rPr>
                        <w:rFonts w:ascii="Gotham Book" w:hAnsi="Gotham Book" w:cs="Gotham Book"/>
                        <w:color w:val="auto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>I</w:t>
                    </w:r>
                    <w:r w:rsidR="00612BA5" w:rsidRPr="00E9478E">
                      <w:rPr>
                        <w:rFonts w:ascii="Gotham Book" w:hAnsi="Gotham Book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="003B446A" w:rsidRPr="00E9478E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 e-mail: </w:t>
                    </w:r>
                    <w:hyperlink r:id="rId2" w:history="1">
                      <w:r w:rsidR="003D4331" w:rsidRPr="00D608F1">
                        <w:rPr>
                          <w:rStyle w:val="Hyperlink"/>
                          <w:rFonts w:ascii="Gotham Book" w:hAnsi="Gotham Book"/>
                          <w:sz w:val="16"/>
                          <w:szCs w:val="16"/>
                        </w:rPr>
                        <w:t>u17euro@hns-cff.hr</w:t>
                      </w:r>
                    </w:hyperlink>
                    <w:r w:rsidR="003D4331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 wp14:anchorId="428CF662" wp14:editId="34D4E079">
          <wp:simplePos x="0" y="0"/>
          <wp:positionH relativeFrom="column">
            <wp:posOffset>-582930</wp:posOffset>
          </wp:positionH>
          <wp:positionV relativeFrom="paragraph">
            <wp:posOffset>51435</wp:posOffset>
          </wp:positionV>
          <wp:extent cx="6810704" cy="156173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704" cy="156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3360" behindDoc="0" locked="0" layoutInCell="1" allowOverlap="1" wp14:anchorId="65B457BF" wp14:editId="529739C4">
          <wp:simplePos x="0" y="0"/>
          <wp:positionH relativeFrom="column">
            <wp:posOffset>-600710</wp:posOffset>
          </wp:positionH>
          <wp:positionV relativeFrom="paragraph">
            <wp:posOffset>566420</wp:posOffset>
          </wp:positionV>
          <wp:extent cx="5600065" cy="563880"/>
          <wp:effectExtent l="0" t="0" r="635" b="762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zori01-2017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06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2BA5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0E8FE5F4" wp14:editId="41757BA3">
          <wp:simplePos x="0" y="0"/>
          <wp:positionH relativeFrom="column">
            <wp:posOffset>5073015</wp:posOffset>
          </wp:positionH>
          <wp:positionV relativeFrom="paragraph">
            <wp:posOffset>297180</wp:posOffset>
          </wp:positionV>
          <wp:extent cx="1240155" cy="989330"/>
          <wp:effectExtent l="0" t="0" r="0" b="127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790"/>
                  <a:stretch/>
                </pic:blipFill>
                <pic:spPr bwMode="auto">
                  <a:xfrm>
                    <a:off x="0" y="0"/>
                    <a:ext cx="1240155" cy="989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A1229" w14:textId="77777777" w:rsidR="004F1304" w:rsidRDefault="004F1304" w:rsidP="00E9478E">
      <w:r>
        <w:separator/>
      </w:r>
    </w:p>
  </w:footnote>
  <w:footnote w:type="continuationSeparator" w:id="0">
    <w:p w14:paraId="626D0CD2" w14:textId="77777777" w:rsidR="004F1304" w:rsidRDefault="004F1304" w:rsidP="00E94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253C3" w14:textId="77777777" w:rsidR="00746A1F" w:rsidRDefault="003D4331" w:rsidP="00E9478E">
    <w:pPr>
      <w:pStyle w:val="Header"/>
      <w:rPr>
        <w:noProof/>
        <w:lang w:eastAsia="hr-HR"/>
      </w:rPr>
    </w:pPr>
    <w:r>
      <w:rPr>
        <w:noProof/>
        <w:lang w:eastAsia="hr-HR"/>
      </w:rPr>
      <w:drawing>
        <wp:anchor distT="0" distB="0" distL="114300" distR="114300" simplePos="0" relativeHeight="251664384" behindDoc="1" locked="0" layoutInCell="1" allowOverlap="1" wp14:anchorId="4A14F595" wp14:editId="211E2FF2">
          <wp:simplePos x="0" y="0"/>
          <wp:positionH relativeFrom="margin">
            <wp:align>right</wp:align>
          </wp:positionH>
          <wp:positionV relativeFrom="paragraph">
            <wp:posOffset>-20955</wp:posOffset>
          </wp:positionV>
          <wp:extent cx="1848163" cy="8286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tpis_euroU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163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46A"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1E221016" wp14:editId="1BCFE62C">
          <wp:simplePos x="0" y="0"/>
          <wp:positionH relativeFrom="column">
            <wp:posOffset>-738505</wp:posOffset>
          </wp:positionH>
          <wp:positionV relativeFrom="paragraph">
            <wp:posOffset>-380365</wp:posOffset>
          </wp:positionV>
          <wp:extent cx="2851030" cy="1483699"/>
          <wp:effectExtent l="0" t="0" r="6985" b="254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S_logo_txt_vodoravn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030" cy="1483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46A">
      <w:rPr>
        <w:noProof/>
        <w:lang w:eastAsia="hr-HR"/>
      </w:rPr>
      <w:tab/>
    </w:r>
    <w:r w:rsidR="003B446A">
      <w:rPr>
        <w:noProof/>
        <w:lang w:eastAsia="hr-HR"/>
      </w:rPr>
      <w:tab/>
    </w:r>
    <w:r w:rsidR="003B446A">
      <w:rPr>
        <w:noProof/>
        <w:lang w:eastAsia="hr-HR"/>
      </w:rPr>
      <w:tab/>
    </w:r>
  </w:p>
  <w:p w14:paraId="0F1449F1" w14:textId="77777777" w:rsidR="00746A1F" w:rsidRDefault="00746A1F" w:rsidP="00E9478E">
    <w:pPr>
      <w:pStyle w:val="Header"/>
      <w:rPr>
        <w:noProof/>
        <w:lang w:eastAsia="hr-HR"/>
      </w:rPr>
    </w:pPr>
  </w:p>
  <w:p w14:paraId="18655DD2" w14:textId="77777777" w:rsidR="00746A1F" w:rsidRDefault="00746A1F" w:rsidP="00E9478E">
    <w:pPr>
      <w:pStyle w:val="Header"/>
      <w:rPr>
        <w:noProof/>
        <w:lang w:eastAsia="hr-HR"/>
      </w:rPr>
    </w:pPr>
  </w:p>
  <w:p w14:paraId="03CD0EC5" w14:textId="77777777" w:rsidR="00746A1F" w:rsidRDefault="00746A1F" w:rsidP="00E9478E">
    <w:pPr>
      <w:pStyle w:val="Header"/>
      <w:rPr>
        <w:noProof/>
        <w:lang w:eastAsia="hr-HR"/>
      </w:rPr>
    </w:pPr>
  </w:p>
  <w:p w14:paraId="6CBC47FF" w14:textId="77777777" w:rsidR="00746A1F" w:rsidRDefault="00746A1F" w:rsidP="00E9478E">
    <w:pPr>
      <w:pStyle w:val="Header"/>
      <w:rPr>
        <w:noProof/>
        <w:lang w:eastAsia="hr-HR"/>
      </w:rPr>
    </w:pPr>
  </w:p>
  <w:p w14:paraId="0E22F6D4" w14:textId="77777777" w:rsidR="003B446A" w:rsidRPr="00746A1F" w:rsidRDefault="00746A1F" w:rsidP="00E9478E">
    <w:pPr>
      <w:pStyle w:val="Header"/>
      <w:rPr>
        <w:b/>
      </w:rPr>
    </w:pPr>
    <w:r>
      <w:rPr>
        <w:b/>
        <w:noProof/>
        <w:color w:val="595959" w:themeColor="text1" w:themeTint="A6"/>
        <w:lang w:eastAsia="hr-HR"/>
      </w:rPr>
      <w:t xml:space="preserve">              </w:t>
    </w:r>
    <w:r w:rsidR="003B446A" w:rsidRPr="00746A1F">
      <w:rPr>
        <w:b/>
        <w:noProof/>
        <w:lang w:eastAsia="hr-H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31"/>
    <w:rsid w:val="00050CE6"/>
    <w:rsid w:val="001E470F"/>
    <w:rsid w:val="00292CE3"/>
    <w:rsid w:val="0030042E"/>
    <w:rsid w:val="00345C9B"/>
    <w:rsid w:val="003B446A"/>
    <w:rsid w:val="003B6EA5"/>
    <w:rsid w:val="003D4331"/>
    <w:rsid w:val="004B3365"/>
    <w:rsid w:val="004F1304"/>
    <w:rsid w:val="00612BA5"/>
    <w:rsid w:val="00746A1F"/>
    <w:rsid w:val="007B0C36"/>
    <w:rsid w:val="007D56CB"/>
    <w:rsid w:val="008E1296"/>
    <w:rsid w:val="00AE721A"/>
    <w:rsid w:val="00BA6F32"/>
    <w:rsid w:val="00C2545F"/>
    <w:rsid w:val="00C27B73"/>
    <w:rsid w:val="00C5447B"/>
    <w:rsid w:val="00E9478E"/>
    <w:rsid w:val="00ED680C"/>
    <w:rsid w:val="00F8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6CB"/>
  <w15:docId w15:val="{21B6E45B-FB13-4570-8D05-843B9AB0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33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6A"/>
    <w:pPr>
      <w:tabs>
        <w:tab w:val="center" w:pos="4536"/>
        <w:tab w:val="right" w:pos="9072"/>
      </w:tabs>
      <w:spacing w:after="0" w:line="240" w:lineRule="auto"/>
    </w:pPr>
    <w:rPr>
      <w:rFonts w:ascii="Gotham Book" w:hAnsi="Gotham Book"/>
    </w:rPr>
  </w:style>
  <w:style w:type="character" w:customStyle="1" w:styleId="HeaderChar">
    <w:name w:val="Header Char"/>
    <w:basedOn w:val="DefaultParagraphFont"/>
    <w:link w:val="Header"/>
    <w:uiPriority w:val="99"/>
    <w:rsid w:val="003B446A"/>
  </w:style>
  <w:style w:type="paragraph" w:styleId="Footer">
    <w:name w:val="footer"/>
    <w:basedOn w:val="Normal"/>
    <w:link w:val="FooterChar"/>
    <w:uiPriority w:val="99"/>
    <w:unhideWhenUsed/>
    <w:rsid w:val="003B446A"/>
    <w:pPr>
      <w:tabs>
        <w:tab w:val="center" w:pos="4536"/>
        <w:tab w:val="right" w:pos="9072"/>
      </w:tabs>
      <w:spacing w:after="0" w:line="240" w:lineRule="auto"/>
    </w:pPr>
    <w:rPr>
      <w:rFonts w:ascii="Gotham Book" w:hAnsi="Gotham Book"/>
    </w:rPr>
  </w:style>
  <w:style w:type="character" w:customStyle="1" w:styleId="FooterChar">
    <w:name w:val="Footer Char"/>
    <w:basedOn w:val="DefaultParagraphFont"/>
    <w:link w:val="Footer"/>
    <w:uiPriority w:val="99"/>
    <w:rsid w:val="003B446A"/>
  </w:style>
  <w:style w:type="paragraph" w:styleId="BalloonText">
    <w:name w:val="Balloon Text"/>
    <w:basedOn w:val="Normal"/>
    <w:link w:val="BalloonTextChar"/>
    <w:uiPriority w:val="99"/>
    <w:semiHidden/>
    <w:unhideWhenUsed/>
    <w:rsid w:val="003B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6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B446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E9478E"/>
    <w:pPr>
      <w:spacing w:after="0" w:line="240" w:lineRule="auto"/>
    </w:pPr>
    <w:rPr>
      <w:rFonts w:ascii="Gotham Book" w:hAnsi="Gotham Book"/>
    </w:rPr>
  </w:style>
  <w:style w:type="table" w:styleId="TableGrid">
    <w:name w:val="Table Grid"/>
    <w:basedOn w:val="TableWeb2"/>
    <w:uiPriority w:val="59"/>
    <w:rsid w:val="003D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D4331"/>
    <w:rPr>
      <w:color w:val="0000FF" w:themeColor="hyperlink"/>
      <w:u w:val="single"/>
    </w:rPr>
  </w:style>
  <w:style w:type="table" w:styleId="TableWeb2">
    <w:name w:val="Table Web 2"/>
    <w:basedOn w:val="TableNormal"/>
    <w:uiPriority w:val="99"/>
    <w:semiHidden/>
    <w:unhideWhenUsed/>
    <w:rsid w:val="003D4331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u17euro@hns-cff.hr" TargetMode="External"/><Relationship Id="rId1" Type="http://schemas.openxmlformats.org/officeDocument/2006/relationships/hyperlink" Target="mailto:u17euro@hns-cff.hr" TargetMode="External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ja\Desktop\HR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A54E16B287947B4D561823A5A7C82" ma:contentTypeVersion="3" ma:contentTypeDescription="Create a new document." ma:contentTypeScope="" ma:versionID="856a40fdbd288b5e52e7fcb170d34a59">
  <xsd:schema xmlns:xsd="http://www.w3.org/2001/XMLSchema" xmlns:xs="http://www.w3.org/2001/XMLSchema" xmlns:p="http://schemas.microsoft.com/office/2006/metadata/properties" xmlns:ns2="6e29df6f-bab3-4c82-b51f-5bff98b4e9d6" targetNamespace="http://schemas.microsoft.com/office/2006/metadata/properties" ma:root="true" ma:fieldsID="b40f5333dba31484f0d32366e2e8f646" ns2:_="">
    <xsd:import namespace="6e29df6f-bab3-4c82-b51f-5bff98b4e9d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df6f-bab3-4c82-b51f-5bff98b4e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e29df6f-bab3-4c82-b51f-5bff98b4e9d6">MX7PHCCC33MT-85-1446</_dlc_DocId>
    <_dlc_DocIdUrl xmlns="6e29df6f-bab3-4c82-b51f-5bff98b4e9d6">
      <Url>https://hnscff.sharepoint.com/_layouts/15/DocIdRedir.aspx?ID=MX7PHCCC33MT-85-1446</Url>
      <Description>MX7PHCCC33MT-85-1446</Description>
    </_dlc_DocIdUrl>
  </documentManagement>
</p:properties>
</file>

<file path=customXml/itemProps1.xml><?xml version="1.0" encoding="utf-8"?>
<ds:datastoreItem xmlns:ds="http://schemas.openxmlformats.org/officeDocument/2006/customXml" ds:itemID="{ADFCF0C8-0E38-4BEC-AE67-BEF17A02B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df6f-bab3-4c82-b51f-5bff98b4e9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00665B-16A0-491C-AA68-01A953685F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D8B4A3A-D4E1-42A5-9ABE-65AB934905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9FB3BC-0059-4EFF-8854-698BBA43C7D7}">
  <ds:schemaRefs>
    <ds:schemaRef ds:uri="http://schemas.microsoft.com/office/2006/metadata/properties"/>
    <ds:schemaRef ds:uri="http://schemas.microsoft.com/office/infopath/2007/PartnerControls"/>
    <ds:schemaRef ds:uri="6e29df6f-bab3-4c82-b51f-5bff98b4e9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 MEMO.dotx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</dc:creator>
  <cp:lastModifiedBy>Tomislav Pacak</cp:lastModifiedBy>
  <cp:revision>2</cp:revision>
  <cp:lastPrinted>2017-02-02T12:46:00Z</cp:lastPrinted>
  <dcterms:created xsi:type="dcterms:W3CDTF">2017-02-02T13:36:00Z</dcterms:created>
  <dcterms:modified xsi:type="dcterms:W3CDTF">2017-02-02T13:36:00Z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0x010100BB9A54E16B287947B4D561823A5A7C82</vt:lpwstr>
  </property>
  <property fmtid="{D5CDD505-2E9C-101B-9397-08002B2CF9AE}" pid="3" name="_dlc_DocIdItemGuid">
    <vt:lpwstr>8edf979b-0438-49ba-a51d-028a63f9396a</vt:lpwstr>
  </property>
</Properties>
</file>